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7"/>
        <w:gridCol w:w="2042"/>
        <w:gridCol w:w="949"/>
        <w:gridCol w:w="1597"/>
        <w:gridCol w:w="2765"/>
      </w:tblGrid>
      <w:tr w:rsidR="00650259" w:rsidRPr="001279DA" w14:paraId="3C057C97" w14:textId="77777777" w:rsidTr="001279DA">
        <w:sdt>
          <w:sdtPr>
            <w:rPr>
              <w:rFonts w:ascii="Arial" w:hAnsi="Arial" w:cs="Arial"/>
              <w:b/>
              <w:bCs/>
            </w:rPr>
            <w:id w:val="1621259925"/>
            <w:placeholder>
              <w:docPart w:val="E203E0E343C74872901BDCAEB2732CA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2" w:type="pct"/>
                <w:vAlign w:val="bottom"/>
              </w:tcPr>
              <w:p w14:paraId="64ED01F1" w14:textId="77777777" w:rsidR="00650259" w:rsidRPr="001279DA" w:rsidRDefault="00346DE2" w:rsidP="00346DE2">
                <w:pPr>
                  <w:rPr>
                    <w:rFonts w:ascii="Arial" w:hAnsi="Arial" w:cs="Arial"/>
                    <w:b/>
                    <w:bCs/>
                  </w:rPr>
                </w:pPr>
                <w:r w:rsidRPr="001279DA">
                  <w:rPr>
                    <w:rFonts w:ascii="Arial" w:hAnsi="Arial" w:cs="Arial"/>
                    <w:b/>
                    <w:bCs/>
                  </w:rPr>
                  <w:t>First Name</w:t>
                </w:r>
              </w:p>
            </w:tc>
          </w:sdtContent>
        </w:sdt>
        <w:tc>
          <w:tcPr>
            <w:tcW w:w="3928" w:type="pct"/>
            <w:gridSpan w:val="4"/>
            <w:tcBorders>
              <w:bottom w:val="single" w:sz="4" w:space="0" w:color="auto"/>
            </w:tcBorders>
            <w:vAlign w:val="bottom"/>
          </w:tcPr>
          <w:p w14:paraId="73707355" w14:textId="5F700989" w:rsidR="00650259" w:rsidRPr="001279DA" w:rsidRDefault="00650259" w:rsidP="00346DE2">
            <w:pPr>
              <w:spacing w:before="240"/>
              <w:rPr>
                <w:rFonts w:ascii="Arial" w:hAnsi="Arial" w:cs="Arial"/>
              </w:rPr>
            </w:pPr>
          </w:p>
        </w:tc>
      </w:tr>
      <w:tr w:rsidR="00650259" w:rsidRPr="001279DA" w14:paraId="4F3F4DA0" w14:textId="77777777" w:rsidTr="001279DA">
        <w:sdt>
          <w:sdtPr>
            <w:rPr>
              <w:rFonts w:ascii="Arial" w:hAnsi="Arial" w:cs="Arial"/>
              <w:b/>
              <w:bCs/>
            </w:rPr>
            <w:id w:val="-1470592894"/>
            <w:placeholder>
              <w:docPart w:val="3BB5413C03AB4E7C82B64D050F5E23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2" w:type="pct"/>
                <w:vAlign w:val="bottom"/>
              </w:tcPr>
              <w:p w14:paraId="3989784F" w14:textId="77777777" w:rsidR="00650259" w:rsidRPr="001279DA" w:rsidRDefault="00346DE2" w:rsidP="00346DE2">
                <w:pPr>
                  <w:rPr>
                    <w:rFonts w:ascii="Arial" w:hAnsi="Arial" w:cs="Arial"/>
                    <w:b/>
                    <w:bCs/>
                  </w:rPr>
                </w:pPr>
                <w:r w:rsidRPr="001279DA">
                  <w:rPr>
                    <w:rFonts w:ascii="Arial" w:hAnsi="Arial" w:cs="Arial"/>
                    <w:b/>
                    <w:bCs/>
                  </w:rPr>
                  <w:t>Last Name</w:t>
                </w:r>
              </w:p>
            </w:tc>
          </w:sdtContent>
        </w:sdt>
        <w:tc>
          <w:tcPr>
            <w:tcW w:w="3928" w:type="pct"/>
            <w:gridSpan w:val="4"/>
            <w:tcBorders>
              <w:bottom w:val="single" w:sz="4" w:space="0" w:color="auto"/>
            </w:tcBorders>
            <w:vAlign w:val="bottom"/>
          </w:tcPr>
          <w:p w14:paraId="69D9452A" w14:textId="77777777" w:rsidR="00650259" w:rsidRPr="001279DA" w:rsidRDefault="00650259" w:rsidP="00346DE2">
            <w:pPr>
              <w:spacing w:before="240"/>
              <w:rPr>
                <w:rFonts w:ascii="Arial" w:hAnsi="Arial" w:cs="Arial"/>
              </w:rPr>
            </w:pPr>
          </w:p>
        </w:tc>
      </w:tr>
      <w:tr w:rsidR="00650259" w:rsidRPr="001279DA" w14:paraId="12E231C3" w14:textId="77777777" w:rsidTr="001279DA">
        <w:sdt>
          <w:sdtPr>
            <w:rPr>
              <w:rFonts w:ascii="Arial" w:hAnsi="Arial" w:cs="Arial"/>
              <w:b/>
              <w:bCs/>
            </w:rPr>
            <w:id w:val="572943512"/>
            <w:placeholder>
              <w:docPart w:val="8DDF8942F5E446DB800EB9585ACFA2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2" w:type="pct"/>
                <w:vAlign w:val="bottom"/>
              </w:tcPr>
              <w:p w14:paraId="4A91C625" w14:textId="77777777" w:rsidR="00650259" w:rsidRPr="001279DA" w:rsidRDefault="00346DE2" w:rsidP="00346DE2">
                <w:pPr>
                  <w:rPr>
                    <w:rFonts w:ascii="Arial" w:hAnsi="Arial" w:cs="Arial"/>
                    <w:b/>
                    <w:bCs/>
                  </w:rPr>
                </w:pPr>
                <w:r w:rsidRPr="001279DA">
                  <w:rPr>
                    <w:rFonts w:ascii="Arial" w:hAnsi="Arial" w:cs="Arial"/>
                    <w:b/>
                    <w:bCs/>
                  </w:rPr>
                  <w:t>Address</w:t>
                </w:r>
              </w:p>
            </w:tc>
          </w:sdtContent>
        </w:sdt>
        <w:tc>
          <w:tcPr>
            <w:tcW w:w="3928" w:type="pct"/>
            <w:gridSpan w:val="4"/>
            <w:tcBorders>
              <w:bottom w:val="single" w:sz="4" w:space="0" w:color="auto"/>
            </w:tcBorders>
            <w:vAlign w:val="bottom"/>
          </w:tcPr>
          <w:p w14:paraId="556B5D2C" w14:textId="77777777" w:rsidR="00650259" w:rsidRPr="001279DA" w:rsidRDefault="00650259" w:rsidP="00346DE2">
            <w:pPr>
              <w:spacing w:before="240"/>
              <w:rPr>
                <w:rFonts w:ascii="Arial" w:hAnsi="Arial" w:cs="Arial"/>
              </w:rPr>
            </w:pPr>
          </w:p>
        </w:tc>
      </w:tr>
      <w:tr w:rsidR="00650259" w:rsidRPr="001279DA" w14:paraId="43645130" w14:textId="77777777" w:rsidTr="001279DA">
        <w:sdt>
          <w:sdtPr>
            <w:rPr>
              <w:rFonts w:ascii="Arial" w:hAnsi="Arial" w:cs="Arial"/>
              <w:b/>
              <w:bCs/>
            </w:rPr>
            <w:id w:val="-521243642"/>
            <w:placeholder>
              <w:docPart w:val="DA0B6F04D70A4039868DA34833F6D1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2" w:type="pct"/>
                <w:vAlign w:val="bottom"/>
              </w:tcPr>
              <w:p w14:paraId="0A9BB1FA" w14:textId="77777777" w:rsidR="00650259" w:rsidRPr="001279DA" w:rsidRDefault="00346DE2" w:rsidP="00346DE2">
                <w:pPr>
                  <w:rPr>
                    <w:rFonts w:ascii="Arial" w:hAnsi="Arial" w:cs="Arial"/>
                    <w:b/>
                    <w:bCs/>
                  </w:rPr>
                </w:pPr>
                <w:r w:rsidRPr="001279DA">
                  <w:rPr>
                    <w:rFonts w:ascii="Arial" w:hAnsi="Arial" w:cs="Arial"/>
                    <w:b/>
                    <w:bCs/>
                  </w:rPr>
                  <w:t>City/State/Zip</w:t>
                </w:r>
              </w:p>
            </w:tc>
          </w:sdtContent>
        </w:sdt>
        <w:tc>
          <w:tcPr>
            <w:tcW w:w="3928" w:type="pct"/>
            <w:gridSpan w:val="4"/>
            <w:tcBorders>
              <w:bottom w:val="single" w:sz="4" w:space="0" w:color="auto"/>
            </w:tcBorders>
            <w:vAlign w:val="bottom"/>
          </w:tcPr>
          <w:p w14:paraId="120776C6" w14:textId="77777777" w:rsidR="00650259" w:rsidRPr="001279DA" w:rsidRDefault="00650259" w:rsidP="00346DE2">
            <w:pPr>
              <w:spacing w:before="240"/>
              <w:rPr>
                <w:rFonts w:ascii="Arial" w:hAnsi="Arial" w:cs="Arial"/>
              </w:rPr>
            </w:pPr>
          </w:p>
        </w:tc>
      </w:tr>
      <w:tr w:rsidR="00650259" w:rsidRPr="001279DA" w14:paraId="1AAC977B" w14:textId="77777777" w:rsidTr="001279DA">
        <w:sdt>
          <w:sdtPr>
            <w:rPr>
              <w:rFonts w:ascii="Arial" w:hAnsi="Arial" w:cs="Arial"/>
              <w:b/>
              <w:bCs/>
            </w:rPr>
            <w:id w:val="83577009"/>
            <w:placeholder>
              <w:docPart w:val="4833097522FD40D2A9F9E6EA415A51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2" w:type="pct"/>
                <w:vAlign w:val="bottom"/>
              </w:tcPr>
              <w:p w14:paraId="7A8B6E4F" w14:textId="77777777" w:rsidR="00650259" w:rsidRPr="001279DA" w:rsidRDefault="00346DE2" w:rsidP="00346DE2">
                <w:pPr>
                  <w:rPr>
                    <w:rFonts w:ascii="Arial" w:hAnsi="Arial" w:cs="Arial"/>
                    <w:b/>
                    <w:bCs/>
                  </w:rPr>
                </w:pPr>
                <w:r w:rsidRPr="001279DA">
                  <w:rPr>
                    <w:rFonts w:ascii="Arial" w:hAnsi="Arial" w:cs="Arial"/>
                    <w:b/>
                    <w:bCs/>
                  </w:rPr>
                  <w:t>Home Phone</w:t>
                </w:r>
              </w:p>
            </w:tc>
          </w:sdtContent>
        </w:sdt>
        <w:tc>
          <w:tcPr>
            <w:tcW w:w="1598" w:type="pct"/>
            <w:gridSpan w:val="2"/>
            <w:tcBorders>
              <w:bottom w:val="single" w:sz="4" w:space="0" w:color="auto"/>
            </w:tcBorders>
            <w:vAlign w:val="bottom"/>
          </w:tcPr>
          <w:p w14:paraId="5213BEAA" w14:textId="77777777" w:rsidR="00650259" w:rsidRPr="001279DA" w:rsidRDefault="00650259" w:rsidP="00346DE2">
            <w:pPr>
              <w:spacing w:before="240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074967882"/>
            <w:placeholder>
              <w:docPart w:val="BB07CBD581DE48A2BF05F5C48EB1CB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853" w:type="pct"/>
                <w:vAlign w:val="bottom"/>
              </w:tcPr>
              <w:p w14:paraId="5A86643C" w14:textId="77777777" w:rsidR="00650259" w:rsidRPr="001279DA" w:rsidRDefault="00346DE2" w:rsidP="00346DE2">
                <w:pPr>
                  <w:rPr>
                    <w:rFonts w:ascii="Arial" w:hAnsi="Arial" w:cs="Arial"/>
                  </w:rPr>
                </w:pPr>
                <w:r w:rsidRPr="001279DA">
                  <w:rPr>
                    <w:rFonts w:ascii="Arial" w:hAnsi="Arial" w:cs="Arial"/>
                    <w:b/>
                    <w:bCs/>
                  </w:rPr>
                  <w:t>Cell Phone</w:t>
                </w:r>
              </w:p>
            </w:tc>
          </w:sdtContent>
        </w:sdt>
        <w:tc>
          <w:tcPr>
            <w:tcW w:w="1477" w:type="pct"/>
            <w:tcBorders>
              <w:bottom w:val="single" w:sz="4" w:space="0" w:color="auto"/>
            </w:tcBorders>
            <w:vAlign w:val="bottom"/>
          </w:tcPr>
          <w:p w14:paraId="70C041E3" w14:textId="77777777" w:rsidR="00650259" w:rsidRPr="001279DA" w:rsidRDefault="00650259" w:rsidP="00346DE2">
            <w:pPr>
              <w:spacing w:before="240"/>
              <w:rPr>
                <w:rFonts w:ascii="Arial" w:hAnsi="Arial" w:cs="Arial"/>
              </w:rPr>
            </w:pPr>
          </w:p>
        </w:tc>
      </w:tr>
      <w:tr w:rsidR="00650259" w:rsidRPr="001279DA" w14:paraId="2B86CA42" w14:textId="77777777" w:rsidTr="001279DA">
        <w:sdt>
          <w:sdtPr>
            <w:rPr>
              <w:rFonts w:ascii="Arial" w:hAnsi="Arial" w:cs="Arial"/>
              <w:b/>
              <w:bCs/>
            </w:rPr>
            <w:id w:val="-965116832"/>
            <w:placeholder>
              <w:docPart w:val="A7F78CCF94014C7FB6C6AA3BFA7D0B1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2" w:type="pct"/>
                <w:vAlign w:val="bottom"/>
              </w:tcPr>
              <w:p w14:paraId="6A3C0074" w14:textId="77777777" w:rsidR="00650259" w:rsidRPr="001279DA" w:rsidRDefault="00346DE2" w:rsidP="00346DE2">
                <w:pPr>
                  <w:rPr>
                    <w:rFonts w:ascii="Arial" w:hAnsi="Arial" w:cs="Arial"/>
                    <w:b/>
                    <w:bCs/>
                  </w:rPr>
                </w:pPr>
                <w:r w:rsidRPr="001279DA">
                  <w:rPr>
                    <w:rFonts w:ascii="Arial" w:hAnsi="Arial" w:cs="Arial"/>
                    <w:b/>
                    <w:bCs/>
                  </w:rPr>
                  <w:t>Email</w:t>
                </w:r>
              </w:p>
            </w:tc>
          </w:sdtContent>
        </w:sdt>
        <w:tc>
          <w:tcPr>
            <w:tcW w:w="3928" w:type="pct"/>
            <w:gridSpan w:val="4"/>
            <w:tcBorders>
              <w:bottom w:val="single" w:sz="4" w:space="0" w:color="auto"/>
            </w:tcBorders>
            <w:vAlign w:val="bottom"/>
          </w:tcPr>
          <w:p w14:paraId="1AEA59E1" w14:textId="77777777" w:rsidR="00650259" w:rsidRPr="001279DA" w:rsidRDefault="00650259" w:rsidP="00346DE2">
            <w:pPr>
              <w:spacing w:before="240"/>
              <w:rPr>
                <w:rFonts w:ascii="Arial" w:hAnsi="Arial" w:cs="Arial"/>
              </w:rPr>
            </w:pPr>
          </w:p>
        </w:tc>
      </w:tr>
      <w:tr w:rsidR="001279DA" w:rsidRPr="001279DA" w14:paraId="414F5131" w14:textId="77777777" w:rsidTr="001279DA">
        <w:trPr>
          <w:trHeight w:val="278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32ECCBB3" w14:textId="77777777" w:rsidR="001279DA" w:rsidRPr="001279DA" w:rsidRDefault="001279DA" w:rsidP="00346DE2">
            <w:pPr>
              <w:rPr>
                <w:rFonts w:ascii="Arial" w:hAnsi="Arial" w:cs="Arial"/>
                <w:b/>
              </w:rPr>
            </w:pPr>
          </w:p>
        </w:tc>
      </w:tr>
      <w:tr w:rsidR="001279DA" w:rsidRPr="001279DA" w14:paraId="336E8068" w14:textId="77777777" w:rsidTr="001279DA">
        <w:trPr>
          <w:trHeight w:val="450"/>
        </w:trPr>
        <w:tc>
          <w:tcPr>
            <w:tcW w:w="2163" w:type="pct"/>
            <w:gridSpan w:val="2"/>
            <w:vAlign w:val="bottom"/>
          </w:tcPr>
          <w:p w14:paraId="3080F565" w14:textId="77777777" w:rsidR="001279DA" w:rsidRPr="001279DA" w:rsidRDefault="001279DA" w:rsidP="001279DA">
            <w:pPr>
              <w:rPr>
                <w:rFonts w:ascii="Arial" w:hAnsi="Arial" w:cs="Arial"/>
                <w:b/>
                <w:bCs/>
              </w:rPr>
            </w:pPr>
            <w:r w:rsidRPr="001279DA">
              <w:rPr>
                <w:rFonts w:ascii="Arial" w:hAnsi="Arial" w:cs="Arial"/>
                <w:b/>
                <w:bCs/>
              </w:rPr>
              <w:t xml:space="preserve">Current position / employer:  </w:t>
            </w:r>
          </w:p>
        </w:tc>
        <w:tc>
          <w:tcPr>
            <w:tcW w:w="2837" w:type="pct"/>
            <w:gridSpan w:val="3"/>
            <w:vAlign w:val="bottom"/>
          </w:tcPr>
          <w:p w14:paraId="6D09FE52" w14:textId="125DB8A3" w:rsidR="001279DA" w:rsidRPr="001279DA" w:rsidRDefault="001279DA" w:rsidP="001279DA">
            <w:pPr>
              <w:rPr>
                <w:rFonts w:ascii="Arial" w:hAnsi="Arial" w:cs="Arial"/>
                <w:b/>
              </w:rPr>
            </w:pPr>
          </w:p>
        </w:tc>
      </w:tr>
      <w:tr w:rsidR="001279DA" w:rsidRPr="001279DA" w14:paraId="619A5055" w14:textId="77777777" w:rsidTr="001279DA">
        <w:trPr>
          <w:trHeight w:val="540"/>
        </w:trPr>
        <w:tc>
          <w:tcPr>
            <w:tcW w:w="5000" w:type="pct"/>
            <w:gridSpan w:val="5"/>
            <w:vAlign w:val="bottom"/>
          </w:tcPr>
          <w:p w14:paraId="1C2F674A" w14:textId="0B7F48A1" w:rsidR="001279DA" w:rsidRPr="001279DA" w:rsidRDefault="001279DA" w:rsidP="001279D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        </w:t>
            </w:r>
            <w:r w:rsidRPr="001279DA">
              <w:rPr>
                <w:rFonts w:ascii="Arial" w:hAnsi="Arial" w:cs="Arial"/>
                <w:b/>
                <w:bCs/>
              </w:rPr>
              <w:t>Please attach resume</w:t>
            </w:r>
          </w:p>
        </w:tc>
      </w:tr>
      <w:tr w:rsidR="001279DA" w:rsidRPr="001279DA" w14:paraId="271E91B7" w14:textId="77777777" w:rsidTr="00346DE2">
        <w:tc>
          <w:tcPr>
            <w:tcW w:w="5000" w:type="pct"/>
            <w:gridSpan w:val="5"/>
            <w:vAlign w:val="bottom"/>
          </w:tcPr>
          <w:p w14:paraId="72F11E26" w14:textId="3DE1CE5B" w:rsidR="001279DA" w:rsidRPr="001279DA" w:rsidRDefault="001279DA" w:rsidP="001279DA">
            <w:pPr>
              <w:spacing w:before="240"/>
              <w:rPr>
                <w:rFonts w:ascii="Arial" w:hAnsi="Arial" w:cs="Arial"/>
              </w:rPr>
            </w:pPr>
            <w:r w:rsidRPr="001279DA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 xml:space="preserve"> </w:t>
            </w:r>
            <w:r w:rsidRPr="001279DA">
              <w:rPr>
                <w:rFonts w:ascii="Arial" w:hAnsi="Arial" w:cs="Arial"/>
              </w:rPr>
              <w:t>Why are you interested in serving as a Board member for the DuPage Symphony Orchestra?</w:t>
            </w:r>
          </w:p>
        </w:tc>
      </w:tr>
      <w:tr w:rsidR="001279DA" w:rsidRPr="001279DA" w14:paraId="6F88EB05" w14:textId="77777777" w:rsidTr="001279DA">
        <w:trPr>
          <w:trHeight w:val="1980"/>
        </w:trPr>
        <w:tc>
          <w:tcPr>
            <w:tcW w:w="5000" w:type="pct"/>
            <w:gridSpan w:val="5"/>
            <w:vAlign w:val="bottom"/>
          </w:tcPr>
          <w:p w14:paraId="2E257F14" w14:textId="23E82B07" w:rsidR="001279DA" w:rsidRPr="001279DA" w:rsidRDefault="001279DA" w:rsidP="001279DA">
            <w:pPr>
              <w:spacing w:before="240"/>
              <w:rPr>
                <w:rFonts w:ascii="Arial" w:hAnsi="Arial" w:cs="Arial"/>
              </w:rPr>
            </w:pPr>
          </w:p>
        </w:tc>
      </w:tr>
      <w:tr w:rsidR="001279DA" w:rsidRPr="001279DA" w14:paraId="3DA7F8F0" w14:textId="77777777" w:rsidTr="00346DE2">
        <w:tc>
          <w:tcPr>
            <w:tcW w:w="5000" w:type="pct"/>
            <w:gridSpan w:val="5"/>
            <w:vAlign w:val="bottom"/>
          </w:tcPr>
          <w:p w14:paraId="56600B8D" w14:textId="60A89AE4" w:rsidR="001279DA" w:rsidRPr="001279DA" w:rsidRDefault="001279DA" w:rsidP="001279DA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P</w:t>
            </w:r>
            <w:r w:rsidRPr="001279DA">
              <w:rPr>
                <w:rFonts w:ascii="Arial" w:hAnsi="Arial" w:cs="Arial"/>
              </w:rPr>
              <w:t xml:space="preserve">rior experience as a Board member </w:t>
            </w:r>
            <w:r>
              <w:rPr>
                <w:rFonts w:ascii="Arial" w:hAnsi="Arial" w:cs="Arial"/>
              </w:rPr>
              <w:t xml:space="preserve">or officer </w:t>
            </w:r>
            <w:r w:rsidRPr="001279DA">
              <w:rPr>
                <w:rFonts w:ascii="Arial" w:hAnsi="Arial" w:cs="Arial"/>
              </w:rPr>
              <w:t>for other organizations:</w:t>
            </w:r>
          </w:p>
        </w:tc>
      </w:tr>
      <w:tr w:rsidR="001279DA" w:rsidRPr="001279DA" w14:paraId="09B9B86F" w14:textId="77777777" w:rsidTr="001279DA">
        <w:trPr>
          <w:trHeight w:val="1872"/>
        </w:trPr>
        <w:tc>
          <w:tcPr>
            <w:tcW w:w="5000" w:type="pct"/>
            <w:gridSpan w:val="5"/>
            <w:vAlign w:val="bottom"/>
          </w:tcPr>
          <w:p w14:paraId="4A85CA96" w14:textId="77777777" w:rsidR="001279DA" w:rsidRPr="001279DA" w:rsidRDefault="001279DA" w:rsidP="001279DA">
            <w:pPr>
              <w:spacing w:before="240"/>
              <w:rPr>
                <w:rFonts w:ascii="Arial" w:hAnsi="Arial" w:cs="Arial"/>
              </w:rPr>
            </w:pPr>
          </w:p>
        </w:tc>
      </w:tr>
      <w:tr w:rsidR="001279DA" w:rsidRPr="001279DA" w14:paraId="3A50128B" w14:textId="77777777" w:rsidTr="00346DE2">
        <w:tc>
          <w:tcPr>
            <w:tcW w:w="5000" w:type="pct"/>
            <w:gridSpan w:val="5"/>
            <w:vAlign w:val="bottom"/>
          </w:tcPr>
          <w:p w14:paraId="74213DE3" w14:textId="601C8694" w:rsidR="001279DA" w:rsidRPr="001279DA" w:rsidRDefault="001279DA" w:rsidP="001279DA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What other volunteer commitments do you currently have?</w:t>
            </w:r>
          </w:p>
        </w:tc>
      </w:tr>
      <w:tr w:rsidR="001279DA" w:rsidRPr="001279DA" w14:paraId="6357F848" w14:textId="77777777" w:rsidTr="001279DA">
        <w:trPr>
          <w:trHeight w:val="2052"/>
        </w:trPr>
        <w:tc>
          <w:tcPr>
            <w:tcW w:w="5000" w:type="pct"/>
            <w:gridSpan w:val="5"/>
            <w:vAlign w:val="bottom"/>
          </w:tcPr>
          <w:p w14:paraId="63162360" w14:textId="276F3967" w:rsidR="001279DA" w:rsidRPr="001279DA" w:rsidRDefault="001279DA" w:rsidP="001279DA">
            <w:pPr>
              <w:spacing w:before="240"/>
              <w:rPr>
                <w:rFonts w:ascii="Arial" w:hAnsi="Arial" w:cs="Arial"/>
              </w:rPr>
            </w:pPr>
          </w:p>
        </w:tc>
      </w:tr>
      <w:tr w:rsidR="001279DA" w:rsidRPr="001279DA" w14:paraId="17BD7E44" w14:textId="77777777" w:rsidTr="00346DE2">
        <w:tc>
          <w:tcPr>
            <w:tcW w:w="5000" w:type="pct"/>
            <w:gridSpan w:val="5"/>
            <w:vAlign w:val="bottom"/>
          </w:tcPr>
          <w:p w14:paraId="25D92DC4" w14:textId="615720EE" w:rsidR="001279DA" w:rsidRPr="001279DA" w:rsidRDefault="00ED6A1B" w:rsidP="001279DA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4. </w:t>
            </w:r>
            <w:r w:rsidRPr="00ED6A1B">
              <w:rPr>
                <w:rFonts w:ascii="Arial" w:hAnsi="Arial" w:cs="Arial"/>
              </w:rPr>
              <w:t>What fundraising experience do you have and what connections or contacts can you contribute?</w:t>
            </w:r>
          </w:p>
        </w:tc>
      </w:tr>
      <w:tr w:rsidR="001279DA" w:rsidRPr="001279DA" w14:paraId="4747006C" w14:textId="77777777" w:rsidTr="001279DA">
        <w:trPr>
          <w:trHeight w:val="2043"/>
        </w:trPr>
        <w:tc>
          <w:tcPr>
            <w:tcW w:w="5000" w:type="pct"/>
            <w:gridSpan w:val="5"/>
            <w:vAlign w:val="bottom"/>
          </w:tcPr>
          <w:p w14:paraId="2411506C" w14:textId="77777777" w:rsidR="001279DA" w:rsidRPr="001279DA" w:rsidRDefault="001279DA" w:rsidP="001279DA">
            <w:pPr>
              <w:spacing w:before="240"/>
              <w:rPr>
                <w:rFonts w:ascii="Arial" w:hAnsi="Arial" w:cs="Arial"/>
              </w:rPr>
            </w:pPr>
          </w:p>
        </w:tc>
      </w:tr>
      <w:tr w:rsidR="001279DA" w:rsidRPr="001279DA" w14:paraId="1B8B56CF" w14:textId="77777777" w:rsidTr="00346DE2">
        <w:tc>
          <w:tcPr>
            <w:tcW w:w="5000" w:type="pct"/>
            <w:gridSpan w:val="5"/>
            <w:vAlign w:val="bottom"/>
          </w:tcPr>
          <w:p w14:paraId="12E8518A" w14:textId="77777777" w:rsidR="001279DA" w:rsidRDefault="001279DA" w:rsidP="001279DA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 What would you like to get for yourself out of your participation on the Board?</w:t>
            </w:r>
          </w:p>
          <w:p w14:paraId="64BF5777" w14:textId="40D7F0D5" w:rsidR="001279DA" w:rsidRPr="001279DA" w:rsidRDefault="001279DA" w:rsidP="001279DA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(What types of experiences, skills developed, interests to cultivate?)</w:t>
            </w:r>
          </w:p>
        </w:tc>
      </w:tr>
      <w:tr w:rsidR="001279DA" w:rsidRPr="001279DA" w14:paraId="6A758C79" w14:textId="77777777" w:rsidTr="001279DA">
        <w:trPr>
          <w:trHeight w:val="1845"/>
        </w:trPr>
        <w:tc>
          <w:tcPr>
            <w:tcW w:w="5000" w:type="pct"/>
            <w:gridSpan w:val="5"/>
            <w:vAlign w:val="bottom"/>
          </w:tcPr>
          <w:p w14:paraId="7F4A8FA4" w14:textId="3E2BDD26" w:rsidR="001279DA" w:rsidRPr="001279DA" w:rsidRDefault="001279DA" w:rsidP="001279DA">
            <w:pPr>
              <w:spacing w:before="240"/>
              <w:rPr>
                <w:rFonts w:ascii="Arial" w:hAnsi="Arial" w:cs="Arial"/>
              </w:rPr>
            </w:pPr>
          </w:p>
        </w:tc>
      </w:tr>
      <w:tr w:rsidR="001279DA" w:rsidRPr="001279DA" w14:paraId="1F6475E2" w14:textId="77777777" w:rsidTr="00346DE2">
        <w:tc>
          <w:tcPr>
            <w:tcW w:w="5000" w:type="pct"/>
            <w:gridSpan w:val="5"/>
            <w:vAlign w:val="bottom"/>
          </w:tcPr>
          <w:p w14:paraId="0D556085" w14:textId="4D4A7569" w:rsidR="001279DA" w:rsidRPr="001279DA" w:rsidRDefault="001279DA" w:rsidP="001279DA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 Please share any other information you feel important for consideration of your application to serve on the DuPage Symphony Orchestra Board</w:t>
            </w:r>
          </w:p>
        </w:tc>
      </w:tr>
      <w:tr w:rsidR="001279DA" w:rsidRPr="001279DA" w14:paraId="181902AC" w14:textId="77777777" w:rsidTr="001279DA">
        <w:trPr>
          <w:trHeight w:val="2088"/>
        </w:trPr>
        <w:tc>
          <w:tcPr>
            <w:tcW w:w="5000" w:type="pct"/>
            <w:gridSpan w:val="5"/>
            <w:vAlign w:val="bottom"/>
          </w:tcPr>
          <w:p w14:paraId="22CC7108" w14:textId="77777777" w:rsidR="001279DA" w:rsidRPr="001279DA" w:rsidRDefault="001279DA" w:rsidP="001279DA">
            <w:pPr>
              <w:spacing w:before="240"/>
              <w:rPr>
                <w:rFonts w:ascii="Arial" w:hAnsi="Arial" w:cs="Arial"/>
              </w:rPr>
            </w:pPr>
          </w:p>
        </w:tc>
      </w:tr>
    </w:tbl>
    <w:p w14:paraId="13AE14CC" w14:textId="77777777" w:rsidR="00BE0EE1" w:rsidRDefault="00BE0EE1"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4"/>
        <w:gridCol w:w="8216"/>
      </w:tblGrid>
      <w:tr w:rsidR="001279DA" w:rsidRPr="001279DA" w14:paraId="2340F7EB" w14:textId="77777777" w:rsidTr="00346DE2">
        <w:tc>
          <w:tcPr>
            <w:tcW w:w="5000" w:type="pct"/>
            <w:gridSpan w:val="2"/>
            <w:vAlign w:val="bottom"/>
          </w:tcPr>
          <w:p w14:paraId="3140EFEC" w14:textId="16C80D2C" w:rsidR="001279DA" w:rsidRPr="001279DA" w:rsidRDefault="001279DA" w:rsidP="001279DA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indicate your areas of expertise or contribution that would further the mission of the DuPage Symphony O</w:t>
            </w:r>
            <w:r w:rsidR="00BE0EE1">
              <w:rPr>
                <w:rFonts w:ascii="Arial" w:hAnsi="Arial" w:cs="Arial"/>
              </w:rPr>
              <w:t>rchestra.</w:t>
            </w:r>
          </w:p>
        </w:tc>
      </w:tr>
      <w:tr w:rsidR="001279DA" w:rsidRPr="001279DA" w14:paraId="3CA445FC" w14:textId="77777777" w:rsidTr="001279DA">
        <w:tc>
          <w:tcPr>
            <w:tcW w:w="611" w:type="pct"/>
          </w:tcPr>
          <w:p w14:paraId="0E73BB48" w14:textId="77777777" w:rsidR="001279DA" w:rsidRPr="001279DA" w:rsidRDefault="001279DA" w:rsidP="001279DA">
            <w:pPr>
              <w:spacing w:before="120"/>
              <w:ind w:left="432"/>
              <w:rPr>
                <w:rFonts w:ascii="Arial" w:hAnsi="Arial" w:cs="Arial"/>
              </w:rPr>
            </w:pPr>
            <w:r w:rsidRPr="001279DA">
              <w:rPr>
                <w:rFonts w:ascii="Arial" w:hAnsi="Arial" w:cs="Arial"/>
              </w:rPr>
              <w:sym w:font="Wingdings 2" w:char="F0A3"/>
            </w:r>
          </w:p>
        </w:tc>
        <w:tc>
          <w:tcPr>
            <w:tcW w:w="4389" w:type="pct"/>
            <w:vAlign w:val="bottom"/>
          </w:tcPr>
          <w:p w14:paraId="08E46285" w14:textId="3FA861FB" w:rsidR="001279DA" w:rsidRPr="001279DA" w:rsidRDefault="00BE0EE1" w:rsidP="001279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Development</w:t>
            </w:r>
          </w:p>
        </w:tc>
      </w:tr>
      <w:tr w:rsidR="001279DA" w:rsidRPr="001279DA" w14:paraId="60F49A24" w14:textId="77777777" w:rsidTr="001279DA">
        <w:tc>
          <w:tcPr>
            <w:tcW w:w="611" w:type="pct"/>
          </w:tcPr>
          <w:p w14:paraId="051D9AD5" w14:textId="77777777" w:rsidR="001279DA" w:rsidRPr="001279DA" w:rsidRDefault="001279DA" w:rsidP="001279DA">
            <w:pPr>
              <w:spacing w:before="120"/>
              <w:ind w:left="432"/>
              <w:rPr>
                <w:rFonts w:ascii="Arial" w:hAnsi="Arial" w:cs="Arial"/>
              </w:rPr>
            </w:pPr>
            <w:r w:rsidRPr="001279DA">
              <w:rPr>
                <w:rFonts w:ascii="Arial" w:hAnsi="Arial" w:cs="Arial"/>
              </w:rPr>
              <w:sym w:font="Wingdings 2" w:char="F0A3"/>
            </w:r>
          </w:p>
        </w:tc>
        <w:tc>
          <w:tcPr>
            <w:tcW w:w="4389" w:type="pct"/>
            <w:vAlign w:val="bottom"/>
          </w:tcPr>
          <w:p w14:paraId="5BC99F64" w14:textId="6503F3B0" w:rsidR="001279DA" w:rsidRPr="001279DA" w:rsidRDefault="00BE0EE1" w:rsidP="001279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Marketing</w:t>
            </w:r>
          </w:p>
        </w:tc>
      </w:tr>
      <w:tr w:rsidR="001279DA" w:rsidRPr="001279DA" w14:paraId="3FEEE414" w14:textId="77777777" w:rsidTr="001279DA">
        <w:tc>
          <w:tcPr>
            <w:tcW w:w="611" w:type="pct"/>
          </w:tcPr>
          <w:p w14:paraId="22CA369D" w14:textId="77777777" w:rsidR="001279DA" w:rsidRPr="001279DA" w:rsidRDefault="001279DA" w:rsidP="001279DA">
            <w:pPr>
              <w:spacing w:before="120"/>
              <w:ind w:left="432"/>
              <w:rPr>
                <w:rFonts w:ascii="Arial" w:hAnsi="Arial" w:cs="Arial"/>
              </w:rPr>
            </w:pPr>
            <w:r w:rsidRPr="001279DA">
              <w:rPr>
                <w:rFonts w:ascii="Arial" w:hAnsi="Arial" w:cs="Arial"/>
              </w:rPr>
              <w:sym w:font="Wingdings 2" w:char="F0A3"/>
            </w:r>
          </w:p>
        </w:tc>
        <w:tc>
          <w:tcPr>
            <w:tcW w:w="4389" w:type="pct"/>
            <w:vAlign w:val="bottom"/>
          </w:tcPr>
          <w:p w14:paraId="429DEF37" w14:textId="1691DF41" w:rsidR="001279DA" w:rsidRPr="001279DA" w:rsidRDefault="00BE0EE1" w:rsidP="001279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Strategic Planning</w:t>
            </w:r>
          </w:p>
        </w:tc>
      </w:tr>
      <w:tr w:rsidR="001279DA" w:rsidRPr="001279DA" w14:paraId="778DAF73" w14:textId="77777777" w:rsidTr="001279DA">
        <w:tc>
          <w:tcPr>
            <w:tcW w:w="611" w:type="pct"/>
          </w:tcPr>
          <w:p w14:paraId="4AB0979A" w14:textId="77777777" w:rsidR="001279DA" w:rsidRPr="001279DA" w:rsidRDefault="001279DA" w:rsidP="001279DA">
            <w:pPr>
              <w:spacing w:before="120"/>
              <w:ind w:left="432"/>
              <w:rPr>
                <w:rFonts w:ascii="Arial" w:hAnsi="Arial" w:cs="Arial"/>
              </w:rPr>
            </w:pPr>
            <w:r w:rsidRPr="001279DA">
              <w:rPr>
                <w:rFonts w:ascii="Arial" w:hAnsi="Arial" w:cs="Arial"/>
              </w:rPr>
              <w:sym w:font="Wingdings 2" w:char="F0A3"/>
            </w:r>
          </w:p>
        </w:tc>
        <w:tc>
          <w:tcPr>
            <w:tcW w:w="4389" w:type="pct"/>
            <w:vAlign w:val="bottom"/>
          </w:tcPr>
          <w:p w14:paraId="73B4BB98" w14:textId="2E00C9A2" w:rsidR="001279DA" w:rsidRPr="001279DA" w:rsidRDefault="00BE0EE1" w:rsidP="001279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Grant Writing</w:t>
            </w:r>
          </w:p>
        </w:tc>
      </w:tr>
      <w:tr w:rsidR="001279DA" w:rsidRPr="001279DA" w14:paraId="7750BC80" w14:textId="77777777" w:rsidTr="001279DA">
        <w:tc>
          <w:tcPr>
            <w:tcW w:w="611" w:type="pct"/>
          </w:tcPr>
          <w:p w14:paraId="1190CB16" w14:textId="77777777" w:rsidR="001279DA" w:rsidRPr="001279DA" w:rsidRDefault="001279DA" w:rsidP="001279DA">
            <w:pPr>
              <w:spacing w:before="120"/>
              <w:ind w:left="432"/>
              <w:rPr>
                <w:rFonts w:ascii="Arial" w:hAnsi="Arial" w:cs="Arial"/>
              </w:rPr>
            </w:pPr>
            <w:r w:rsidRPr="001279DA">
              <w:rPr>
                <w:rFonts w:ascii="Arial" w:hAnsi="Arial" w:cs="Arial"/>
              </w:rPr>
              <w:sym w:font="Wingdings 2" w:char="F0A3"/>
            </w:r>
          </w:p>
        </w:tc>
        <w:tc>
          <w:tcPr>
            <w:tcW w:w="4389" w:type="pct"/>
            <w:vAlign w:val="bottom"/>
          </w:tcPr>
          <w:p w14:paraId="7ACBCBA7" w14:textId="48D63FD0" w:rsidR="001279DA" w:rsidRPr="001279DA" w:rsidRDefault="00BE0EE1" w:rsidP="001279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Communications / Editing</w:t>
            </w:r>
          </w:p>
        </w:tc>
      </w:tr>
      <w:tr w:rsidR="001279DA" w:rsidRPr="001279DA" w14:paraId="1070DB57" w14:textId="77777777" w:rsidTr="001279DA">
        <w:tc>
          <w:tcPr>
            <w:tcW w:w="611" w:type="pct"/>
          </w:tcPr>
          <w:p w14:paraId="6F5C7DFF" w14:textId="77777777" w:rsidR="001279DA" w:rsidRPr="001279DA" w:rsidRDefault="001279DA" w:rsidP="001279DA">
            <w:pPr>
              <w:spacing w:before="120"/>
              <w:ind w:left="432"/>
              <w:rPr>
                <w:rFonts w:ascii="Arial" w:hAnsi="Arial" w:cs="Arial"/>
              </w:rPr>
            </w:pPr>
            <w:r w:rsidRPr="001279DA">
              <w:rPr>
                <w:rFonts w:ascii="Arial" w:hAnsi="Arial" w:cs="Arial"/>
              </w:rPr>
              <w:sym w:font="Wingdings 2" w:char="F0A3"/>
            </w:r>
          </w:p>
        </w:tc>
        <w:tc>
          <w:tcPr>
            <w:tcW w:w="4389" w:type="pct"/>
            <w:vAlign w:val="bottom"/>
          </w:tcPr>
          <w:p w14:paraId="4A5A9772" w14:textId="0D36DC44" w:rsidR="001279DA" w:rsidRPr="001279DA" w:rsidRDefault="00BE0EE1" w:rsidP="001279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Finance</w:t>
            </w:r>
          </w:p>
        </w:tc>
      </w:tr>
      <w:tr w:rsidR="001279DA" w:rsidRPr="001279DA" w14:paraId="75EE6519" w14:textId="77777777" w:rsidTr="001279DA">
        <w:tc>
          <w:tcPr>
            <w:tcW w:w="611" w:type="pct"/>
          </w:tcPr>
          <w:p w14:paraId="549B53CC" w14:textId="77777777" w:rsidR="001279DA" w:rsidRPr="001279DA" w:rsidRDefault="001279DA" w:rsidP="001279DA">
            <w:pPr>
              <w:spacing w:before="120"/>
              <w:ind w:left="432"/>
              <w:rPr>
                <w:rFonts w:ascii="Arial" w:hAnsi="Arial" w:cs="Arial"/>
              </w:rPr>
            </w:pPr>
            <w:r w:rsidRPr="001279DA">
              <w:rPr>
                <w:rFonts w:ascii="Arial" w:hAnsi="Arial" w:cs="Arial"/>
              </w:rPr>
              <w:sym w:font="Wingdings 2" w:char="F0A3"/>
            </w:r>
          </w:p>
        </w:tc>
        <w:tc>
          <w:tcPr>
            <w:tcW w:w="4389" w:type="pct"/>
            <w:vAlign w:val="bottom"/>
          </w:tcPr>
          <w:p w14:paraId="65EAA5FA" w14:textId="00F24768" w:rsidR="001279DA" w:rsidRPr="001279DA" w:rsidRDefault="00BE0EE1" w:rsidP="001279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Event Planning</w:t>
            </w:r>
          </w:p>
        </w:tc>
      </w:tr>
      <w:tr w:rsidR="00BE0EE1" w:rsidRPr="001279DA" w14:paraId="76FF3B55" w14:textId="77777777" w:rsidTr="001279DA">
        <w:tc>
          <w:tcPr>
            <w:tcW w:w="611" w:type="pct"/>
          </w:tcPr>
          <w:p w14:paraId="1C52A9EB" w14:textId="07EFE23F" w:rsidR="00BE0EE1" w:rsidRPr="001279DA" w:rsidRDefault="00BE0EE1" w:rsidP="00BE0EE1">
            <w:pPr>
              <w:spacing w:before="120"/>
              <w:ind w:left="432"/>
              <w:rPr>
                <w:rFonts w:ascii="Arial" w:hAnsi="Arial" w:cs="Arial"/>
              </w:rPr>
            </w:pPr>
            <w:r w:rsidRPr="001279DA">
              <w:rPr>
                <w:rFonts w:ascii="Arial" w:hAnsi="Arial" w:cs="Arial"/>
              </w:rPr>
              <w:sym w:font="Wingdings 2" w:char="F0A3"/>
            </w:r>
          </w:p>
        </w:tc>
        <w:tc>
          <w:tcPr>
            <w:tcW w:w="4389" w:type="pct"/>
            <w:vAlign w:val="bottom"/>
          </w:tcPr>
          <w:p w14:paraId="2A4D6A99" w14:textId="7929C792" w:rsidR="00BE0EE1" w:rsidRDefault="00BE0EE1" w:rsidP="00BE0E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Graphic Design</w:t>
            </w:r>
          </w:p>
        </w:tc>
      </w:tr>
      <w:tr w:rsidR="00BE0EE1" w:rsidRPr="001279DA" w14:paraId="38D4DC36" w14:textId="77777777" w:rsidTr="001279DA">
        <w:tc>
          <w:tcPr>
            <w:tcW w:w="611" w:type="pct"/>
          </w:tcPr>
          <w:p w14:paraId="10845351" w14:textId="086F6DB1" w:rsidR="00BE0EE1" w:rsidRPr="001279DA" w:rsidRDefault="00BE0EE1" w:rsidP="00BE0EE1">
            <w:pPr>
              <w:spacing w:before="120"/>
              <w:ind w:left="432"/>
              <w:rPr>
                <w:rFonts w:ascii="Arial" w:hAnsi="Arial" w:cs="Arial"/>
              </w:rPr>
            </w:pPr>
            <w:r w:rsidRPr="001279DA">
              <w:rPr>
                <w:rFonts w:ascii="Arial" w:hAnsi="Arial" w:cs="Arial"/>
              </w:rPr>
              <w:sym w:font="Wingdings 2" w:char="F0A3"/>
            </w:r>
          </w:p>
        </w:tc>
        <w:tc>
          <w:tcPr>
            <w:tcW w:w="4389" w:type="pct"/>
            <w:vAlign w:val="bottom"/>
          </w:tcPr>
          <w:p w14:paraId="3F7CFBCE" w14:textId="32AFC0CF" w:rsidR="00BE0EE1" w:rsidRDefault="00BE0EE1" w:rsidP="00BE0E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Legal / Compliance</w:t>
            </w:r>
          </w:p>
        </w:tc>
      </w:tr>
      <w:tr w:rsidR="00BE0EE1" w:rsidRPr="001279DA" w14:paraId="74145F59" w14:textId="77777777" w:rsidTr="001279DA">
        <w:tc>
          <w:tcPr>
            <w:tcW w:w="611" w:type="pct"/>
          </w:tcPr>
          <w:p w14:paraId="5E4FFAF4" w14:textId="35CFDF37" w:rsidR="00BE0EE1" w:rsidRPr="001279DA" w:rsidRDefault="00BE0EE1" w:rsidP="00BE0EE1">
            <w:pPr>
              <w:spacing w:before="120"/>
              <w:ind w:left="432"/>
              <w:rPr>
                <w:rFonts w:ascii="Arial" w:hAnsi="Arial" w:cs="Arial"/>
              </w:rPr>
            </w:pPr>
            <w:r w:rsidRPr="001279DA">
              <w:rPr>
                <w:rFonts w:ascii="Arial" w:hAnsi="Arial" w:cs="Arial"/>
              </w:rPr>
              <w:sym w:font="Wingdings 2" w:char="F0A3"/>
            </w:r>
          </w:p>
        </w:tc>
        <w:tc>
          <w:tcPr>
            <w:tcW w:w="4389" w:type="pct"/>
            <w:vAlign w:val="bottom"/>
          </w:tcPr>
          <w:p w14:paraId="3D5B568E" w14:textId="309C81E6" w:rsidR="00BE0EE1" w:rsidRDefault="00BE0EE1" w:rsidP="00BE0E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Volunteer Management</w:t>
            </w:r>
          </w:p>
        </w:tc>
      </w:tr>
      <w:tr w:rsidR="00BE0EE1" w:rsidRPr="001279DA" w14:paraId="0E486637" w14:textId="77777777" w:rsidTr="001279DA">
        <w:tc>
          <w:tcPr>
            <w:tcW w:w="611" w:type="pct"/>
          </w:tcPr>
          <w:p w14:paraId="44ADD066" w14:textId="02B31880" w:rsidR="00BE0EE1" w:rsidRPr="001279DA" w:rsidRDefault="00BE0EE1" w:rsidP="00BE0EE1">
            <w:pPr>
              <w:spacing w:before="120"/>
              <w:ind w:left="432"/>
              <w:rPr>
                <w:rFonts w:ascii="Arial" w:hAnsi="Arial" w:cs="Arial"/>
              </w:rPr>
            </w:pPr>
            <w:r w:rsidRPr="001279DA">
              <w:rPr>
                <w:rFonts w:ascii="Arial" w:hAnsi="Arial" w:cs="Arial"/>
              </w:rPr>
              <w:sym w:font="Wingdings 2" w:char="F0A3"/>
            </w:r>
          </w:p>
        </w:tc>
        <w:tc>
          <w:tcPr>
            <w:tcW w:w="4389" w:type="pct"/>
            <w:vAlign w:val="bottom"/>
          </w:tcPr>
          <w:p w14:paraId="5B20A435" w14:textId="240819A7" w:rsidR="00BE0EE1" w:rsidRDefault="00BE0EE1" w:rsidP="00BE0E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Social Media</w:t>
            </w:r>
          </w:p>
        </w:tc>
      </w:tr>
      <w:tr w:rsidR="00BE0EE1" w:rsidRPr="001279DA" w14:paraId="54747256" w14:textId="77777777" w:rsidTr="001279DA">
        <w:tc>
          <w:tcPr>
            <w:tcW w:w="611" w:type="pct"/>
          </w:tcPr>
          <w:p w14:paraId="61FB9A54" w14:textId="2BBF9FF9" w:rsidR="00BE0EE1" w:rsidRPr="001279DA" w:rsidRDefault="00BE0EE1" w:rsidP="00BE0EE1">
            <w:pPr>
              <w:spacing w:before="120"/>
              <w:ind w:left="432"/>
              <w:rPr>
                <w:rFonts w:ascii="Arial" w:hAnsi="Arial" w:cs="Arial"/>
              </w:rPr>
            </w:pPr>
            <w:r w:rsidRPr="001279DA">
              <w:rPr>
                <w:rFonts w:ascii="Arial" w:hAnsi="Arial" w:cs="Arial"/>
              </w:rPr>
              <w:sym w:font="Wingdings 2" w:char="F0A3"/>
            </w:r>
          </w:p>
        </w:tc>
        <w:tc>
          <w:tcPr>
            <w:tcW w:w="4389" w:type="pct"/>
            <w:vAlign w:val="bottom"/>
          </w:tcPr>
          <w:p w14:paraId="0C5C855A" w14:textId="3EE48460" w:rsidR="00BE0EE1" w:rsidRDefault="00BE0EE1" w:rsidP="00BE0E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Human Resources</w:t>
            </w:r>
          </w:p>
        </w:tc>
      </w:tr>
      <w:tr w:rsidR="00BE0EE1" w:rsidRPr="001279DA" w14:paraId="14E41B57" w14:textId="77777777" w:rsidTr="001279DA">
        <w:tc>
          <w:tcPr>
            <w:tcW w:w="611" w:type="pct"/>
          </w:tcPr>
          <w:p w14:paraId="7B9C194F" w14:textId="5FB71AE9" w:rsidR="00BE0EE1" w:rsidRPr="001279DA" w:rsidRDefault="00BE0EE1" w:rsidP="00BE0EE1">
            <w:pPr>
              <w:spacing w:before="120"/>
              <w:ind w:left="432"/>
              <w:rPr>
                <w:rFonts w:ascii="Arial" w:hAnsi="Arial" w:cs="Arial"/>
              </w:rPr>
            </w:pPr>
            <w:r w:rsidRPr="001279DA">
              <w:rPr>
                <w:rFonts w:ascii="Arial" w:hAnsi="Arial" w:cs="Arial"/>
              </w:rPr>
              <w:sym w:font="Wingdings 2" w:char="F0A3"/>
            </w:r>
          </w:p>
        </w:tc>
        <w:tc>
          <w:tcPr>
            <w:tcW w:w="4389" w:type="pct"/>
            <w:vAlign w:val="bottom"/>
          </w:tcPr>
          <w:p w14:paraId="2E83E48F" w14:textId="49363037" w:rsidR="00BE0EE1" w:rsidRDefault="00BE0EE1" w:rsidP="00BE0E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 Evaluation</w:t>
            </w:r>
          </w:p>
        </w:tc>
      </w:tr>
      <w:tr w:rsidR="00BE0EE1" w:rsidRPr="001279DA" w14:paraId="33D87593" w14:textId="77777777" w:rsidTr="001279DA">
        <w:tc>
          <w:tcPr>
            <w:tcW w:w="611" w:type="pct"/>
          </w:tcPr>
          <w:p w14:paraId="400BB554" w14:textId="0E9033CA" w:rsidR="00BE0EE1" w:rsidRPr="001279DA" w:rsidRDefault="00BE0EE1" w:rsidP="00BE0EE1">
            <w:pPr>
              <w:spacing w:before="120"/>
              <w:ind w:left="432"/>
              <w:rPr>
                <w:rFonts w:ascii="Arial" w:hAnsi="Arial" w:cs="Arial"/>
              </w:rPr>
            </w:pPr>
            <w:r w:rsidRPr="001279DA">
              <w:rPr>
                <w:rFonts w:ascii="Arial" w:hAnsi="Arial" w:cs="Arial"/>
              </w:rPr>
              <w:sym w:font="Wingdings 2" w:char="F0A3"/>
            </w:r>
          </w:p>
        </w:tc>
        <w:tc>
          <w:tcPr>
            <w:tcW w:w="4389" w:type="pct"/>
            <w:vAlign w:val="bottom"/>
          </w:tcPr>
          <w:p w14:paraId="1C383867" w14:textId="3413030B" w:rsidR="00BE0EE1" w:rsidRDefault="00BE0EE1" w:rsidP="00BE0E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Music Education</w:t>
            </w:r>
          </w:p>
        </w:tc>
      </w:tr>
      <w:tr w:rsidR="00BE0EE1" w:rsidRPr="001279DA" w14:paraId="6F523885" w14:textId="77777777" w:rsidTr="001279DA">
        <w:tc>
          <w:tcPr>
            <w:tcW w:w="611" w:type="pct"/>
          </w:tcPr>
          <w:p w14:paraId="15FF4BAE" w14:textId="4D1F8960" w:rsidR="00BE0EE1" w:rsidRPr="001279DA" w:rsidRDefault="00BE0EE1" w:rsidP="00BE0EE1">
            <w:pPr>
              <w:spacing w:before="120"/>
              <w:ind w:left="432"/>
              <w:rPr>
                <w:rFonts w:ascii="Arial" w:hAnsi="Arial" w:cs="Arial"/>
              </w:rPr>
            </w:pPr>
            <w:r w:rsidRPr="001279DA">
              <w:rPr>
                <w:rFonts w:ascii="Arial" w:hAnsi="Arial" w:cs="Arial"/>
              </w:rPr>
              <w:sym w:font="Wingdings 2" w:char="F0A3"/>
            </w:r>
          </w:p>
        </w:tc>
        <w:tc>
          <w:tcPr>
            <w:tcW w:w="4389" w:type="pct"/>
            <w:vAlign w:val="bottom"/>
          </w:tcPr>
          <w:p w14:paraId="7E070B87" w14:textId="622559FE" w:rsidR="00BE0EE1" w:rsidRDefault="00BE0EE1" w:rsidP="00BE0E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Insurance</w:t>
            </w:r>
          </w:p>
        </w:tc>
      </w:tr>
      <w:tr w:rsidR="00BE0EE1" w:rsidRPr="001279DA" w14:paraId="673072AE" w14:textId="77777777" w:rsidTr="001279DA">
        <w:tc>
          <w:tcPr>
            <w:tcW w:w="611" w:type="pct"/>
          </w:tcPr>
          <w:p w14:paraId="6A5E4209" w14:textId="4DE5FC2B" w:rsidR="00BE0EE1" w:rsidRPr="001279DA" w:rsidRDefault="00BE0EE1" w:rsidP="00BE0EE1">
            <w:pPr>
              <w:spacing w:before="120"/>
              <w:ind w:left="432"/>
              <w:rPr>
                <w:rFonts w:ascii="Arial" w:hAnsi="Arial" w:cs="Arial"/>
              </w:rPr>
            </w:pPr>
            <w:r w:rsidRPr="001279DA">
              <w:rPr>
                <w:rFonts w:ascii="Arial" w:hAnsi="Arial" w:cs="Arial"/>
              </w:rPr>
              <w:sym w:font="Wingdings 2" w:char="F0A3"/>
            </w:r>
          </w:p>
        </w:tc>
        <w:tc>
          <w:tcPr>
            <w:tcW w:w="4389" w:type="pct"/>
            <w:vAlign w:val="bottom"/>
          </w:tcPr>
          <w:p w14:paraId="3D184589" w14:textId="07408621" w:rsidR="00BE0EE1" w:rsidRDefault="00BE0EE1" w:rsidP="00BE0E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Customer Service / Ushering</w:t>
            </w:r>
          </w:p>
        </w:tc>
      </w:tr>
      <w:tr w:rsidR="00BE0EE1" w:rsidRPr="001279DA" w14:paraId="43CEE255" w14:textId="77777777" w:rsidTr="001279DA">
        <w:tc>
          <w:tcPr>
            <w:tcW w:w="611" w:type="pct"/>
          </w:tcPr>
          <w:p w14:paraId="7D89A8D9" w14:textId="0B07E4BA" w:rsidR="00BE0EE1" w:rsidRPr="001279DA" w:rsidRDefault="00BE0EE1" w:rsidP="00BE0EE1">
            <w:pPr>
              <w:spacing w:before="120"/>
              <w:ind w:left="432"/>
              <w:rPr>
                <w:rFonts w:ascii="Arial" w:hAnsi="Arial" w:cs="Arial"/>
              </w:rPr>
            </w:pPr>
            <w:r w:rsidRPr="001279DA">
              <w:rPr>
                <w:rFonts w:ascii="Arial" w:hAnsi="Arial" w:cs="Arial"/>
              </w:rPr>
              <w:sym w:font="Wingdings 2" w:char="F0A3"/>
            </w:r>
          </w:p>
        </w:tc>
        <w:tc>
          <w:tcPr>
            <w:tcW w:w="4389" w:type="pct"/>
            <w:vAlign w:val="bottom"/>
          </w:tcPr>
          <w:p w14:paraId="251F7B6E" w14:textId="2027C196" w:rsidR="00BE0EE1" w:rsidRDefault="00BE0EE1" w:rsidP="00BE0E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Non-profit / Business Management</w:t>
            </w:r>
          </w:p>
        </w:tc>
      </w:tr>
      <w:tr w:rsidR="00BE0EE1" w:rsidRPr="001279DA" w14:paraId="526623B8" w14:textId="77777777" w:rsidTr="001279DA">
        <w:tc>
          <w:tcPr>
            <w:tcW w:w="611" w:type="pct"/>
          </w:tcPr>
          <w:p w14:paraId="08CF5E69" w14:textId="48DE64A6" w:rsidR="00BE0EE1" w:rsidRPr="001279DA" w:rsidRDefault="00BE0EE1" w:rsidP="00BE0EE1">
            <w:pPr>
              <w:spacing w:before="120"/>
              <w:ind w:left="432"/>
              <w:rPr>
                <w:rFonts w:ascii="Arial" w:hAnsi="Arial" w:cs="Arial"/>
              </w:rPr>
            </w:pPr>
            <w:r w:rsidRPr="001279DA">
              <w:rPr>
                <w:rFonts w:ascii="Arial" w:hAnsi="Arial" w:cs="Arial"/>
              </w:rPr>
              <w:sym w:font="Wingdings 2" w:char="F0A3"/>
            </w:r>
          </w:p>
        </w:tc>
        <w:tc>
          <w:tcPr>
            <w:tcW w:w="4389" w:type="pct"/>
            <w:vAlign w:val="bottom"/>
          </w:tcPr>
          <w:p w14:paraId="16659732" w14:textId="4C686392" w:rsidR="00BE0EE1" w:rsidRDefault="00BE0EE1" w:rsidP="00BE0E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</w:t>
            </w:r>
          </w:p>
        </w:tc>
      </w:tr>
      <w:tr w:rsidR="001279DA" w:rsidRPr="001279DA" w14:paraId="0E3C3FEF" w14:textId="77777777" w:rsidTr="004965CA">
        <w:trPr>
          <w:trHeight w:val="2133"/>
        </w:trPr>
        <w:tc>
          <w:tcPr>
            <w:tcW w:w="5000" w:type="pct"/>
            <w:gridSpan w:val="2"/>
            <w:shd w:val="clear" w:color="auto" w:fill="auto"/>
          </w:tcPr>
          <w:p w14:paraId="75556669" w14:textId="67C1E7CE" w:rsidR="004965CA" w:rsidRDefault="001279DA" w:rsidP="001279DA">
            <w:pPr>
              <w:rPr>
                <w:rFonts w:ascii="Arial" w:hAnsi="Arial" w:cs="Arial"/>
                <w:b/>
              </w:rPr>
            </w:pPr>
            <w:r w:rsidRPr="001279DA">
              <w:rPr>
                <w:rFonts w:ascii="Arial" w:hAnsi="Arial" w:cs="Arial"/>
                <w:b/>
              </w:rPr>
              <w:t xml:space="preserve">If you join the Board, </w:t>
            </w:r>
            <w:r w:rsidR="004965CA">
              <w:rPr>
                <w:rFonts w:ascii="Arial" w:hAnsi="Arial" w:cs="Arial"/>
                <w:b/>
              </w:rPr>
              <w:t>you agree to the following:</w:t>
            </w:r>
          </w:p>
          <w:p w14:paraId="5654BA8E" w14:textId="77777777" w:rsidR="004965CA" w:rsidRDefault="004965CA" w:rsidP="004965CA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the</w:t>
            </w:r>
            <w:r w:rsidR="001279DA" w:rsidRPr="004965CA">
              <w:rPr>
                <w:rFonts w:ascii="Arial" w:hAnsi="Arial" w:cs="Arial"/>
                <w:b/>
              </w:rPr>
              <w:t xml:space="preserve"> Give/Get requirement</w:t>
            </w:r>
          </w:p>
          <w:p w14:paraId="0E2E2DEE" w14:textId="4110AA08" w:rsidR="004965CA" w:rsidRDefault="001279DA" w:rsidP="004965CA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b/>
              </w:rPr>
            </w:pPr>
            <w:r w:rsidRPr="004965CA">
              <w:rPr>
                <w:rFonts w:ascii="Arial" w:hAnsi="Arial" w:cs="Arial"/>
                <w:b/>
              </w:rPr>
              <w:t xml:space="preserve">provide at least 5-6 hours a month in attendance at Board and Committee meetings </w:t>
            </w:r>
            <w:r w:rsidR="004965CA">
              <w:rPr>
                <w:rFonts w:ascii="Arial" w:hAnsi="Arial" w:cs="Arial"/>
                <w:b/>
              </w:rPr>
              <w:t>and task completion</w:t>
            </w:r>
          </w:p>
          <w:p w14:paraId="525E7F08" w14:textId="188829C3" w:rsidR="001279DA" w:rsidRPr="004965CA" w:rsidRDefault="001279DA" w:rsidP="004965CA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b/>
              </w:rPr>
            </w:pPr>
            <w:r w:rsidRPr="004965CA">
              <w:rPr>
                <w:rFonts w:ascii="Arial" w:hAnsi="Arial" w:cs="Arial"/>
                <w:b/>
              </w:rPr>
              <w:t>you do not have any conflict-of-interests in participating on the Board.</w:t>
            </w:r>
          </w:p>
        </w:tc>
      </w:tr>
    </w:tbl>
    <w:p w14:paraId="386D6820" w14:textId="77777777" w:rsidR="00CE6104" w:rsidRPr="001279DA" w:rsidRDefault="00CE6104" w:rsidP="00E677FE">
      <w:pPr>
        <w:spacing w:after="0"/>
        <w:rPr>
          <w:rFonts w:ascii="Arial" w:hAnsi="Arial" w:cs="Arial"/>
        </w:rPr>
      </w:pPr>
    </w:p>
    <w:sectPr w:rsidR="00CE6104" w:rsidRPr="001279DA" w:rsidSect="002462F3">
      <w:headerReference w:type="default" r:id="rId10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CE7DE5" w14:textId="77777777" w:rsidR="00446E95" w:rsidRDefault="00446E95" w:rsidP="00650259">
      <w:pPr>
        <w:spacing w:after="0" w:line="240" w:lineRule="auto"/>
      </w:pPr>
      <w:r>
        <w:separator/>
      </w:r>
    </w:p>
  </w:endnote>
  <w:endnote w:type="continuationSeparator" w:id="0">
    <w:p w14:paraId="61AEAE9A" w14:textId="77777777" w:rsidR="00446E95" w:rsidRDefault="00446E9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ED3E63-6FB6-42E2-B62F-7251791F8BAA}"/>
    <w:embedBold r:id="rId2" w:fontKey="{9DF8EBAB-0115-4EFA-BD4E-C0C8F2D8BA2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2337364-C3F6-404E-BFA0-2CE18CD782EB}"/>
    <w:embedBold r:id="rId4" w:fontKey="{C605A069-2B33-423C-8EBB-E8EE08CEDF48}"/>
    <w:embedItalic r:id="rId5" w:fontKey="{93C2C7C7-928C-4424-B92A-BCA7A9F398B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AFDC434-5930-4C59-8F32-CB84862B7C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59E88A74-54F9-4C9C-932D-2521E6A869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30A5CA" w14:textId="77777777" w:rsidR="00446E95" w:rsidRDefault="00446E95" w:rsidP="00650259">
      <w:pPr>
        <w:spacing w:after="0" w:line="240" w:lineRule="auto"/>
      </w:pPr>
      <w:r>
        <w:separator/>
      </w:r>
    </w:p>
  </w:footnote>
  <w:footnote w:type="continuationSeparator" w:id="0">
    <w:p w14:paraId="4BC7B82A" w14:textId="77777777" w:rsidR="00446E95" w:rsidRDefault="00446E9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3068"/>
      <w:gridCol w:w="6292"/>
    </w:tblGrid>
    <w:tr w:rsidR="00731F26" w:rsidRPr="00731F26" w14:paraId="4B1CD1C1" w14:textId="77777777" w:rsidTr="001279DA">
      <w:trPr>
        <w:trHeight w:val="990"/>
      </w:trPr>
      <w:tc>
        <w:tcPr>
          <w:tcW w:w="1350" w:type="dxa"/>
          <w:shd w:val="clear" w:color="auto" w:fill="D9D9D9" w:themeFill="background1" w:themeFillShade="D9"/>
          <w:vAlign w:val="center"/>
        </w:tcPr>
        <w:p w14:paraId="4A6046A7" w14:textId="6E3D938E" w:rsidR="00576892" w:rsidRPr="00731F26" w:rsidRDefault="001279DA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Times New Roman"/>
              <w:noProof/>
              <w:sz w:val="20"/>
            </w:rPr>
            <w:drawing>
              <wp:inline distT="0" distB="0" distL="0" distR="0" wp14:anchorId="4B529BAF" wp14:editId="3B2B651C">
                <wp:extent cx="1811477" cy="569309"/>
                <wp:effectExtent l="0" t="0" r="0" b="0"/>
                <wp:docPr id="1" name="image1.png" descr="A close up of a logo  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1477" cy="569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D9D9D9" w:themeFill="background1" w:themeFillShade="D9"/>
          <w:vAlign w:val="center"/>
        </w:tcPr>
        <w:p w14:paraId="6A83533A" w14:textId="46E39BDA" w:rsidR="00576892" w:rsidRPr="00731F26" w:rsidRDefault="001279DA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 w:rsidRPr="001279DA">
            <w:rPr>
              <w:rFonts w:ascii="Corbel" w:eastAsia="Calibri" w:hAnsi="Corbel" w:cs="Times New Roman"/>
              <w:b/>
              <w:sz w:val="44"/>
            </w:rPr>
            <w:t>Board Application Form</w:t>
          </w:r>
        </w:p>
      </w:tc>
    </w:tr>
  </w:tbl>
  <w:p w14:paraId="2BA7B25B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15833"/>
    <w:multiLevelType w:val="hybridMultilevel"/>
    <w:tmpl w:val="C77A494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D204DE3"/>
    <w:multiLevelType w:val="hybridMultilevel"/>
    <w:tmpl w:val="D32AA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2"/>
  </w:num>
  <w:num w:numId="11">
    <w:abstractNumId w:val="7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6"/>
  </w:num>
  <w:num w:numId="23">
    <w:abstractNumId w:val="5"/>
  </w:num>
  <w:num w:numId="2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9DA"/>
    <w:rsid w:val="00052382"/>
    <w:rsid w:val="0006568A"/>
    <w:rsid w:val="00076F0F"/>
    <w:rsid w:val="00084253"/>
    <w:rsid w:val="000D1F49"/>
    <w:rsid w:val="001279DA"/>
    <w:rsid w:val="001727CA"/>
    <w:rsid w:val="001C4A3D"/>
    <w:rsid w:val="002462F3"/>
    <w:rsid w:val="002C56E6"/>
    <w:rsid w:val="00346DE2"/>
    <w:rsid w:val="00361E11"/>
    <w:rsid w:val="003B4744"/>
    <w:rsid w:val="003F0847"/>
    <w:rsid w:val="0040090B"/>
    <w:rsid w:val="004042BD"/>
    <w:rsid w:val="00446E95"/>
    <w:rsid w:val="0046302A"/>
    <w:rsid w:val="00487D2D"/>
    <w:rsid w:val="004965CA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0EE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D6A1B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7BC3F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1279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203E0E343C74872901BDCAEB2732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9E347-E62C-4B73-94FF-A4068AC86651}"/>
      </w:docPartPr>
      <w:docPartBody>
        <w:p w:rsidR="00672B46" w:rsidRDefault="00ED2AAE">
          <w:pPr>
            <w:pStyle w:val="E203E0E343C74872901BDCAEB2732CA3"/>
          </w:pPr>
          <w:r w:rsidRPr="00346DE2">
            <w:t>First Name</w:t>
          </w:r>
        </w:p>
      </w:docPartBody>
    </w:docPart>
    <w:docPart>
      <w:docPartPr>
        <w:name w:val="3BB5413C03AB4E7C82B64D050F5E2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391DF9-5F38-4636-AC9C-A5A8E93E7F2C}"/>
      </w:docPartPr>
      <w:docPartBody>
        <w:p w:rsidR="00672B46" w:rsidRDefault="00ED2AAE">
          <w:pPr>
            <w:pStyle w:val="3BB5413C03AB4E7C82B64D050F5E23FE"/>
          </w:pPr>
          <w:r w:rsidRPr="00346DE2">
            <w:t>Last Name</w:t>
          </w:r>
        </w:p>
      </w:docPartBody>
    </w:docPart>
    <w:docPart>
      <w:docPartPr>
        <w:name w:val="8DDF8942F5E446DB800EB9585ACFA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2ECCF-357C-49EB-9290-AA079F5AEED6}"/>
      </w:docPartPr>
      <w:docPartBody>
        <w:p w:rsidR="00672B46" w:rsidRDefault="00ED2AAE">
          <w:pPr>
            <w:pStyle w:val="8DDF8942F5E446DB800EB9585ACFA2BE"/>
          </w:pPr>
          <w:r w:rsidRPr="00346DE2">
            <w:t>Address</w:t>
          </w:r>
        </w:p>
      </w:docPartBody>
    </w:docPart>
    <w:docPart>
      <w:docPartPr>
        <w:name w:val="DA0B6F04D70A4039868DA34833F6D1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787A6-710E-47C0-A7CC-1001012F9784}"/>
      </w:docPartPr>
      <w:docPartBody>
        <w:p w:rsidR="00672B46" w:rsidRDefault="00ED2AAE">
          <w:pPr>
            <w:pStyle w:val="DA0B6F04D70A4039868DA34833F6D103"/>
          </w:pPr>
          <w:r w:rsidRPr="00346DE2">
            <w:t>City/State/Zip</w:t>
          </w:r>
        </w:p>
      </w:docPartBody>
    </w:docPart>
    <w:docPart>
      <w:docPartPr>
        <w:name w:val="4833097522FD40D2A9F9E6EA415A5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D1210-AFFF-42AF-A2EA-EB0DA070DA2C}"/>
      </w:docPartPr>
      <w:docPartBody>
        <w:p w:rsidR="00672B46" w:rsidRDefault="00ED2AAE">
          <w:pPr>
            <w:pStyle w:val="4833097522FD40D2A9F9E6EA415A5100"/>
          </w:pPr>
          <w:r w:rsidRPr="00346DE2">
            <w:t>Home Phone</w:t>
          </w:r>
        </w:p>
      </w:docPartBody>
    </w:docPart>
    <w:docPart>
      <w:docPartPr>
        <w:name w:val="BB07CBD581DE48A2BF05F5C48EB1C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A3AA7-F4F0-4FD4-A552-18B546994E66}"/>
      </w:docPartPr>
      <w:docPartBody>
        <w:p w:rsidR="00672B46" w:rsidRDefault="00ED2AAE">
          <w:pPr>
            <w:pStyle w:val="BB07CBD581DE48A2BF05F5C48EB1CB5E"/>
          </w:pPr>
          <w:r w:rsidRPr="00346DE2">
            <w:t>Cell Phone</w:t>
          </w:r>
        </w:p>
      </w:docPartBody>
    </w:docPart>
    <w:docPart>
      <w:docPartPr>
        <w:name w:val="A7F78CCF94014C7FB6C6AA3BFA7D0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F3922-1DD9-48CA-8890-1B41455140A3}"/>
      </w:docPartPr>
      <w:docPartBody>
        <w:p w:rsidR="00672B46" w:rsidRDefault="00ED2AAE">
          <w:pPr>
            <w:pStyle w:val="A7F78CCF94014C7FB6C6AA3BFA7D0B16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006"/>
    <w:rsid w:val="00241006"/>
    <w:rsid w:val="00672B46"/>
    <w:rsid w:val="006D47FC"/>
    <w:rsid w:val="00ED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203E0E343C74872901BDCAEB2732CA3">
    <w:name w:val="E203E0E343C74872901BDCAEB2732CA3"/>
  </w:style>
  <w:style w:type="paragraph" w:customStyle="1" w:styleId="3BB5413C03AB4E7C82B64D050F5E23FE">
    <w:name w:val="3BB5413C03AB4E7C82B64D050F5E23FE"/>
  </w:style>
  <w:style w:type="paragraph" w:customStyle="1" w:styleId="8DDF8942F5E446DB800EB9585ACFA2BE">
    <w:name w:val="8DDF8942F5E446DB800EB9585ACFA2BE"/>
  </w:style>
  <w:style w:type="paragraph" w:customStyle="1" w:styleId="DA0B6F04D70A4039868DA34833F6D103">
    <w:name w:val="DA0B6F04D70A4039868DA34833F6D103"/>
  </w:style>
  <w:style w:type="paragraph" w:customStyle="1" w:styleId="4833097522FD40D2A9F9E6EA415A5100">
    <w:name w:val="4833097522FD40D2A9F9E6EA415A5100"/>
  </w:style>
  <w:style w:type="paragraph" w:customStyle="1" w:styleId="BB07CBD581DE48A2BF05F5C48EB1CB5E">
    <w:name w:val="BB07CBD581DE48A2BF05F5C48EB1CB5E"/>
  </w:style>
  <w:style w:type="paragraph" w:customStyle="1" w:styleId="A7F78CCF94014C7FB6C6AA3BFA7D0B16">
    <w:name w:val="A7F78CCF94014C7FB6C6AA3BFA7D0B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3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2020-11-16T18:41:00Z</dcterms:created>
  <dcterms:modified xsi:type="dcterms:W3CDTF">2020-11-16T18:41:00Z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